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64" w:rsidRDefault="004F1F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4F1F64" w:rsidRDefault="004F1F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F1F64" w:rsidRDefault="004F1F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_________ФУТБОЛ_____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F1F64" w:rsidRPr="006B1CEA" w:rsidRDefault="004F1F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4F1F64" w:rsidRPr="007246B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4F1F64" w:rsidRPr="007246B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07.05.20</w:t>
            </w:r>
          </w:p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Футбольные финты.</w:t>
            </w:r>
          </w:p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4F1F64" w:rsidRPr="007246B1" w:rsidRDefault="004F1F64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4F1F64" w:rsidRPr="007246B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07.05</w:t>
            </w:r>
            <w:bookmarkStart w:id="0" w:name="_GoBack"/>
            <w:bookmarkEnd w:id="0"/>
            <w:r w:rsidRPr="007246B1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4F1F64" w:rsidRPr="007246B1" w:rsidRDefault="004F1F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CB36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Футбольные финты.</w:t>
            </w:r>
          </w:p>
          <w:p w:rsidR="004F1F64" w:rsidRPr="007246B1" w:rsidRDefault="004F1F64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7246B1" w:rsidRDefault="004F1F64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4F1F64" w:rsidRPr="007246B1" w:rsidRDefault="004F1F64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B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Default="004F1F64" w:rsidP="00645CDF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4F1F64" w:rsidRDefault="004F1F64" w:rsidP="00645CD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F1F64" w:rsidRDefault="004F1F64" w:rsidP="00645CD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ОФП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F1F64" w:rsidRPr="006B1CEA" w:rsidRDefault="004F1F64" w:rsidP="00645CD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4F1F64" w:rsidRPr="00FA44BA" w:rsidTr="00BD709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4F1F64" w:rsidRPr="00FA44BA" w:rsidTr="00BD709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06.05.20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Развитие ловкости.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4F1F64" w:rsidRPr="00FA44BA" w:rsidTr="00BD709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06.05.20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Развитие ловкости.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 xml:space="preserve"> 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4F1F64" w:rsidRPr="00FA44BA" w:rsidTr="00BD709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08.05.20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Развитие быстроты.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4F1F64" w:rsidRPr="00FA44BA" w:rsidTr="00BD709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08.05.20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Развитие ловкости.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4F1F64" w:rsidRPr="00FA44BA" w:rsidRDefault="004F1F64" w:rsidP="00BD70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BA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4F1F64" w:rsidRPr="00380043" w:rsidRDefault="004F1F64" w:rsidP="00645CDF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4F1F64" w:rsidRPr="00380043" w:rsidRDefault="004F1F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4F1F64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D4E26"/>
    <w:rsid w:val="00380043"/>
    <w:rsid w:val="003D3EC7"/>
    <w:rsid w:val="00460B55"/>
    <w:rsid w:val="004F1F64"/>
    <w:rsid w:val="004F72C9"/>
    <w:rsid w:val="00645CDF"/>
    <w:rsid w:val="00663C49"/>
    <w:rsid w:val="00680F1E"/>
    <w:rsid w:val="006B1CEA"/>
    <w:rsid w:val="006C63AB"/>
    <w:rsid w:val="007246B1"/>
    <w:rsid w:val="007A6D92"/>
    <w:rsid w:val="007C4F0B"/>
    <w:rsid w:val="007D24DC"/>
    <w:rsid w:val="008C2A4D"/>
    <w:rsid w:val="00A94342"/>
    <w:rsid w:val="00AA1B29"/>
    <w:rsid w:val="00B5252F"/>
    <w:rsid w:val="00BD7096"/>
    <w:rsid w:val="00C30518"/>
    <w:rsid w:val="00C96F16"/>
    <w:rsid w:val="00CB366F"/>
    <w:rsid w:val="00CE497C"/>
    <w:rsid w:val="00D34C20"/>
    <w:rsid w:val="00E316BD"/>
    <w:rsid w:val="00ED285C"/>
    <w:rsid w:val="00F101C9"/>
    <w:rsid w:val="00F40464"/>
    <w:rsid w:val="00F42908"/>
    <w:rsid w:val="00FA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257</Words>
  <Characters>1468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12</cp:revision>
  <dcterms:created xsi:type="dcterms:W3CDTF">2020-04-07T05:16:00Z</dcterms:created>
  <dcterms:modified xsi:type="dcterms:W3CDTF">2020-04-29T12:18:00Z</dcterms:modified>
</cp:coreProperties>
</file>